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550" w:type="dxa"/>
        <w:tblInd w:w="-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3"/>
        <w:gridCol w:w="1297"/>
        <w:gridCol w:w="1465"/>
        <w:gridCol w:w="1235"/>
        <w:gridCol w:w="1195"/>
        <w:gridCol w:w="17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0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pStyle w:val="4"/>
              <w:jc w:val="center"/>
              <w:rPr>
                <w:rFonts w:hint="default" w:ascii="Times New Roman" w:hAnsi="Times New Roman" w:cs="Times New Roman"/>
                <w:lang w:eastAsia="zh-CN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cs="Times New Roman"/>
                <w:lang w:eastAsia="zh-CN"/>
              </w:rPr>
              <w:t>个人简历申请表</w:t>
            </w:r>
          </w:p>
          <w:p>
            <w:pPr>
              <w:ind w:firstLine="280" w:firstLineChars="10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PERSONAL RESUME APPLICATION FORM</w:t>
            </w:r>
          </w:p>
          <w:p>
            <w:pPr>
              <w:rPr>
                <w:rFonts w:hint="default" w:ascii="Times New Roman" w:hAnsi="Times New Roman" w:cs="Times New Roman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3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>姓名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  <w:t>Name</w:t>
            </w:r>
          </w:p>
        </w:tc>
        <w:tc>
          <w:tcPr>
            <w:tcW w:w="3997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95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>国籍</w:t>
            </w: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  <w:t>Nationality</w:t>
            </w:r>
          </w:p>
        </w:tc>
        <w:tc>
          <w:tcPr>
            <w:tcW w:w="1715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64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>护照号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  <w:t>Passport Number</w:t>
            </w:r>
          </w:p>
        </w:tc>
        <w:tc>
          <w:tcPr>
            <w:tcW w:w="129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6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>性别</w:t>
            </w: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  <w:t>G</w:t>
            </w: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>ender</w:t>
            </w:r>
          </w:p>
        </w:tc>
        <w:tc>
          <w:tcPr>
            <w:tcW w:w="123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1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>宗教信仰</w:t>
            </w: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>eligion</w:t>
            </w:r>
          </w:p>
        </w:tc>
        <w:tc>
          <w:tcPr>
            <w:tcW w:w="1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64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</w:pPr>
          </w:p>
        </w:tc>
        <w:tc>
          <w:tcPr>
            <w:tcW w:w="129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</w:pPr>
          </w:p>
        </w:tc>
        <w:tc>
          <w:tcPr>
            <w:tcW w:w="146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</w:pPr>
          </w:p>
        </w:tc>
        <w:tc>
          <w:tcPr>
            <w:tcW w:w="12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</w:pPr>
          </w:p>
        </w:tc>
        <w:tc>
          <w:tcPr>
            <w:tcW w:w="11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  <w:t>民族ethnic</w:t>
            </w:r>
          </w:p>
        </w:tc>
        <w:tc>
          <w:tcPr>
            <w:tcW w:w="1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>出生日期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-PUA" w:cs="Times New Roman"/>
                <w:b w:val="0"/>
                <w:bCs w:val="0"/>
                <w:sz w:val="21"/>
                <w:szCs w:val="21"/>
                <w:lang w:val="en-US" w:eastAsia="zh-CN"/>
              </w:rPr>
              <w:t>Date of Birth</w:t>
            </w:r>
          </w:p>
        </w:tc>
        <w:tc>
          <w:tcPr>
            <w:tcW w:w="12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>婚姻状况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-PUA" w:cs="Times New Roman"/>
                <w:b w:val="0"/>
                <w:bCs w:val="0"/>
                <w:sz w:val="21"/>
                <w:szCs w:val="21"/>
                <w:lang w:val="en-US" w:eastAsia="zh-CN"/>
              </w:rPr>
              <w:t>Marital Status</w:t>
            </w:r>
          </w:p>
        </w:tc>
        <w:tc>
          <w:tcPr>
            <w:tcW w:w="1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1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>Education</w:t>
            </w:r>
          </w:p>
        </w:tc>
        <w:tc>
          <w:tcPr>
            <w:tcW w:w="1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64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>父亲情况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 xml:space="preserve">Father's </w:t>
            </w: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>nformation</w:t>
            </w:r>
          </w:p>
        </w:tc>
        <w:tc>
          <w:tcPr>
            <w:tcW w:w="12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>姓名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  <w:t>Name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19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eastAsia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  <w:t xml:space="preserve">职业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  <w:t>Occupation</w:t>
            </w:r>
          </w:p>
        </w:tc>
        <w:tc>
          <w:tcPr>
            <w:tcW w:w="171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2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 xml:space="preserve">联系方式Contact </w:t>
            </w: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>nformation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19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64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2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>单位</w:t>
            </w: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>mployer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19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64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 xml:space="preserve">母亲情况Mother's </w:t>
            </w: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  <w:t>Information</w:t>
            </w:r>
          </w:p>
        </w:tc>
        <w:tc>
          <w:tcPr>
            <w:tcW w:w="12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>姓名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  <w:t>Name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19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eastAsia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  <w:t xml:space="preserve">职业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  <w:t>Occupation</w:t>
            </w:r>
          </w:p>
        </w:tc>
        <w:tc>
          <w:tcPr>
            <w:tcW w:w="171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2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 xml:space="preserve">联系方式Contact </w:t>
            </w: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>nformation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19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2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>单位</w:t>
            </w: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>mployer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19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71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  <w:t>受教育情况及工作经历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-PUA" w:cs="Times New Roman"/>
                <w:b w:val="0"/>
                <w:bCs/>
                <w:i w:val="0"/>
                <w:iCs/>
                <w:color w:val="auto"/>
                <w:sz w:val="21"/>
                <w:szCs w:val="21"/>
                <w:u w:val="none" w:color="auto"/>
              </w:rPr>
              <w:t>Education Background</w:t>
            </w:r>
            <w:r>
              <w:rPr>
                <w:rFonts w:hint="default" w:ascii="Times New Roman" w:hAnsi="Times New Roman" w:eastAsia="宋体-PUA" w:cs="Times New Roman"/>
                <w:b w:val="0"/>
                <w:bCs/>
                <w:i w:val="0"/>
                <w:iCs/>
                <w:color w:val="auto"/>
                <w:sz w:val="21"/>
                <w:szCs w:val="21"/>
                <w:u w:val="none" w:color="auto"/>
                <w:lang w:val="en-US" w:eastAsia="zh-CN"/>
              </w:rPr>
              <w:t xml:space="preserve"> and </w:t>
            </w:r>
            <w:r>
              <w:rPr>
                <w:rFonts w:hint="default" w:ascii="Times New Roman" w:hAnsi="Times New Roman" w:eastAsia="宋体-PUA" w:cs="Times New Roman"/>
                <w:b w:val="0"/>
                <w:bCs/>
                <w:i w:val="0"/>
                <w:iCs/>
                <w:color w:val="auto"/>
                <w:sz w:val="21"/>
                <w:szCs w:val="21"/>
                <w:u w:val="none" w:color="auto"/>
              </w:rPr>
              <w:t>Employment</w:t>
            </w:r>
            <w:r>
              <w:rPr>
                <w:rFonts w:hint="default" w:ascii="Times New Roman" w:hAnsi="Times New Roman" w:eastAsia="宋体-PUA" w:cs="Times New Roman"/>
                <w:b w:val="0"/>
                <w:bCs/>
                <w:i w:val="0"/>
                <w:iCs/>
                <w:color w:val="auto"/>
                <w:sz w:val="21"/>
                <w:szCs w:val="21"/>
                <w:u w:val="none" w:color="auto"/>
                <w:lang w:val="en-US" w:eastAsia="zh-CN"/>
              </w:rPr>
              <w:t xml:space="preserve"> History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50" w:type="dxa"/>
            <w:gridSpan w:val="6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8550" w:type="dxa"/>
            <w:gridSpan w:val="6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8550" w:type="dxa"/>
            <w:gridSpan w:val="6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8550" w:type="dxa"/>
            <w:gridSpan w:val="6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8550" w:type="dxa"/>
            <w:gridSpan w:val="6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-PUA" w:cs="Times New Roman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宋体-PUA" w:hAnsi="宋体-PUA" w:eastAsia="宋体-PUA" w:cs="宋体-PUA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宋体-PUA">
    <w:altName w:val="宋体"/>
    <w:panose1 w:val="02010600030101010101"/>
    <w:charset w:val="86"/>
    <w:family w:val="auto"/>
    <w:pitch w:val="default"/>
    <w:sig w:usb0="00000000" w:usb1="00000000" w:usb2="00000000" w:usb3="00000000" w:csb0="0004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1B1474"/>
    <w:rsid w:val="04FF31D6"/>
    <w:rsid w:val="0BAD4D82"/>
    <w:rsid w:val="104F3301"/>
    <w:rsid w:val="144813FA"/>
    <w:rsid w:val="14E1685F"/>
    <w:rsid w:val="1A6C33CE"/>
    <w:rsid w:val="1D272B36"/>
    <w:rsid w:val="1EC9346C"/>
    <w:rsid w:val="241C0C93"/>
    <w:rsid w:val="2A1D3974"/>
    <w:rsid w:val="2B765202"/>
    <w:rsid w:val="2D3C5A03"/>
    <w:rsid w:val="30A468BF"/>
    <w:rsid w:val="36551B56"/>
    <w:rsid w:val="3F1B1474"/>
    <w:rsid w:val="47115AD1"/>
    <w:rsid w:val="49FC1B2B"/>
    <w:rsid w:val="4C4B1949"/>
    <w:rsid w:val="54F3299E"/>
    <w:rsid w:val="5694637A"/>
    <w:rsid w:val="56E448B7"/>
    <w:rsid w:val="5E455497"/>
    <w:rsid w:val="626532BC"/>
    <w:rsid w:val="62E7321D"/>
    <w:rsid w:val="69450BF8"/>
    <w:rsid w:val="69767CB8"/>
    <w:rsid w:val="6D535020"/>
    <w:rsid w:val="6F1E56F2"/>
    <w:rsid w:val="70A60FCE"/>
    <w:rsid w:val="71C6039C"/>
    <w:rsid w:val="73302E1A"/>
    <w:rsid w:val="740D5E10"/>
    <w:rsid w:val="7EE32133"/>
    <w:rsid w:val="7F1C4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2018-05-10T03:31:00Z</dcterms:created>
  <dc:creator>Judy</dc:creator>
  <cp:lastModifiedBy>秦若男男</cp:lastModifiedBy>
  <dcterms:modified xsi:type="dcterms:W3CDTF">2020-05-26T10:45:55Z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  <property fmtid="{D5CDD505-2E9C-101B-9397-08002B2CF9AE}" pid="3" name="KSORubyTemplateID" linkTarget="0">
    <vt:lpwstr>4</vt:lpwstr>
  </property>
</Properties>
</file>